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D5930" w14:textId="77777777" w:rsidR="0078039E" w:rsidRDefault="00000000">
      <w:pPr>
        <w:pStyle w:val="Standard"/>
        <w:tabs>
          <w:tab w:val="center" w:pos="4819"/>
        </w:tabs>
      </w:pPr>
      <w:r>
        <w:t>Mateřská škola Přišimasy, okres Kolín</w:t>
      </w:r>
    </w:p>
    <w:p w14:paraId="0FB36261" w14:textId="77777777" w:rsidR="0078039E" w:rsidRDefault="00000000">
      <w:pPr>
        <w:pStyle w:val="Standard"/>
        <w:tabs>
          <w:tab w:val="center" w:pos="4819"/>
        </w:tabs>
      </w:pPr>
      <w:r>
        <w:t>Směrnice o úhradě stravného</w:t>
      </w:r>
    </w:p>
    <w:p w14:paraId="6FD1D1D7" w14:textId="77777777" w:rsidR="0078039E" w:rsidRDefault="00000000">
      <w:pPr>
        <w:pStyle w:val="Standard"/>
        <w:tabs>
          <w:tab w:val="center" w:pos="4819"/>
        </w:tabs>
      </w:pPr>
      <w:r>
        <w:t>Závazná přihláška stravování pro školní rok 2025/2026</w:t>
      </w:r>
      <w:r>
        <w:tab/>
        <w:t xml:space="preserve">   </w:t>
      </w:r>
    </w:p>
    <w:p w14:paraId="5F6C248F" w14:textId="77777777" w:rsidR="0078039E" w:rsidRDefault="0078039E">
      <w:pPr>
        <w:pStyle w:val="Standard"/>
        <w:jc w:val="center"/>
      </w:pPr>
    </w:p>
    <w:p w14:paraId="52C35ABD" w14:textId="77777777" w:rsidR="0078039E" w:rsidRDefault="00000000">
      <w:pPr>
        <w:pStyle w:val="Standard"/>
      </w:pPr>
      <w:r>
        <w:rPr>
          <w:b/>
          <w:bCs/>
        </w:rPr>
        <w:t>Jméno dítěte:</w:t>
      </w:r>
      <w:r>
        <w:t xml:space="preserve"> …...................................................................…</w:t>
      </w:r>
    </w:p>
    <w:p w14:paraId="2B7CE7DE" w14:textId="77777777" w:rsidR="0078039E" w:rsidRDefault="00000000">
      <w:pPr>
        <w:pStyle w:val="Standard"/>
      </w:pPr>
      <w:r>
        <w:rPr>
          <w:b/>
          <w:bCs/>
        </w:rPr>
        <w:t>Datum narození</w:t>
      </w:r>
      <w:r>
        <w:t>: ……………………………………………….</w:t>
      </w:r>
    </w:p>
    <w:p w14:paraId="71D7F601" w14:textId="77777777" w:rsidR="0078039E" w:rsidRDefault="0078039E">
      <w:pPr>
        <w:pStyle w:val="Standard"/>
      </w:pPr>
    </w:p>
    <w:p w14:paraId="050573B6" w14:textId="77777777" w:rsidR="0078039E" w:rsidRDefault="00000000">
      <w:pPr>
        <w:pStyle w:val="Standard"/>
      </w:pPr>
      <w:r>
        <w:rPr>
          <w:b/>
          <w:bCs/>
        </w:rPr>
        <w:t>Variabilní symbol</w:t>
      </w:r>
      <w:r>
        <w:t xml:space="preserve"> ...........................</w:t>
      </w:r>
    </w:p>
    <w:p w14:paraId="3D34BD99" w14:textId="77777777" w:rsidR="0078039E" w:rsidRDefault="0078039E">
      <w:pPr>
        <w:pStyle w:val="Standard"/>
      </w:pPr>
    </w:p>
    <w:p w14:paraId="2B5A5E11" w14:textId="77777777" w:rsidR="0078039E" w:rsidRDefault="0078039E">
      <w:pPr>
        <w:pStyle w:val="Standard"/>
        <w:rPr>
          <w:b/>
          <w:bCs/>
        </w:rPr>
      </w:pPr>
    </w:p>
    <w:p w14:paraId="44D77097" w14:textId="77777777" w:rsidR="0078039E" w:rsidRDefault="00000000">
      <w:pPr>
        <w:pStyle w:val="Standard"/>
        <w:rPr>
          <w:b/>
          <w:bCs/>
        </w:rPr>
      </w:pPr>
      <w:r>
        <w:rPr>
          <w:b/>
          <w:bCs/>
        </w:rPr>
        <w:t>Cena jídel v Mateřské škole Přišimasy</w:t>
      </w:r>
    </w:p>
    <w:p w14:paraId="18073676" w14:textId="77777777" w:rsidR="0078039E" w:rsidRDefault="00000000">
      <w:pPr>
        <w:pStyle w:val="Standard"/>
        <w:rPr>
          <w:b/>
          <w:bCs/>
        </w:rPr>
      </w:pPr>
      <w:r>
        <w:rPr>
          <w:b/>
          <w:bCs/>
        </w:rPr>
        <w:t>Pro děti 3 – 6 leté:</w:t>
      </w:r>
    </w:p>
    <w:p w14:paraId="67C10C08" w14:textId="77777777" w:rsidR="0078039E" w:rsidRDefault="00000000">
      <w:pPr>
        <w:pStyle w:val="Standard"/>
      </w:pPr>
      <w:r>
        <w:t>svačina + oběd..................................................................................32,00 Kč</w:t>
      </w:r>
    </w:p>
    <w:p w14:paraId="73F76D77" w14:textId="77777777" w:rsidR="0078039E" w:rsidRDefault="00000000">
      <w:pPr>
        <w:pStyle w:val="Standard"/>
      </w:pPr>
      <w:r>
        <w:t>svačina + oběd + svačina..................................................................41,00 Kč</w:t>
      </w:r>
    </w:p>
    <w:p w14:paraId="762F50E8" w14:textId="77777777" w:rsidR="0078039E" w:rsidRDefault="00000000">
      <w:pPr>
        <w:pStyle w:val="Standard"/>
      </w:pPr>
      <w:r>
        <w:rPr>
          <w:b/>
          <w:bCs/>
        </w:rPr>
        <w:t>Pro děti 7 – 10 leté:</w:t>
      </w:r>
    </w:p>
    <w:p w14:paraId="103FDD07" w14:textId="77777777" w:rsidR="0078039E" w:rsidRDefault="00000000">
      <w:pPr>
        <w:pStyle w:val="Standard"/>
      </w:pPr>
      <w:r>
        <w:t>svačina + oběd...................................................................................33,00 Kč</w:t>
      </w:r>
    </w:p>
    <w:p w14:paraId="7D0F1C0C" w14:textId="77777777" w:rsidR="0078039E" w:rsidRDefault="00000000">
      <w:pPr>
        <w:pStyle w:val="Standard"/>
      </w:pPr>
      <w:r>
        <w:t>svačina + oběd + svačina...................................................................43,00 Kč</w:t>
      </w:r>
    </w:p>
    <w:p w14:paraId="47B3F5A4" w14:textId="77777777" w:rsidR="0078039E" w:rsidRDefault="0078039E">
      <w:pPr>
        <w:pStyle w:val="Standard"/>
      </w:pPr>
    </w:p>
    <w:p w14:paraId="5DE36307" w14:textId="77777777" w:rsidR="0078039E" w:rsidRDefault="00000000">
      <w:pPr>
        <w:pStyle w:val="Standard"/>
      </w:pPr>
      <w:r>
        <w:t>Do jednotlivých kategorií jsou děti zařazovány podle věku, kterého dosáhnou v daném školním roce tj. od 1.9.2025 do 31.8.2026.</w:t>
      </w:r>
    </w:p>
    <w:p w14:paraId="775AE433" w14:textId="77777777" w:rsidR="0078039E" w:rsidRDefault="0078039E">
      <w:pPr>
        <w:pStyle w:val="Standard"/>
      </w:pPr>
    </w:p>
    <w:p w14:paraId="74F15E80" w14:textId="77777777" w:rsidR="0078039E" w:rsidRDefault="00000000">
      <w:pPr>
        <w:pStyle w:val="Standard"/>
        <w:rPr>
          <w:b/>
        </w:rPr>
      </w:pPr>
      <w:r>
        <w:rPr>
          <w:b/>
        </w:rPr>
        <w:t>Přihlašuji své dítě k:</w:t>
      </w:r>
    </w:p>
    <w:p w14:paraId="6AC35CF1" w14:textId="77777777" w:rsidR="0078039E" w:rsidRDefault="00000000">
      <w:pPr>
        <w:pStyle w:val="Standard"/>
        <w:rPr>
          <w:b/>
          <w:bCs/>
        </w:rPr>
      </w:pPr>
      <w:r>
        <w:rPr>
          <w:b/>
          <w:bCs/>
        </w:rPr>
        <w:t>Celodennímu stravování ve dnech :         PO, ÚT, ST, ČT, PÁ</w:t>
      </w:r>
    </w:p>
    <w:p w14:paraId="63D180E9" w14:textId="77777777" w:rsidR="0078039E" w:rsidRDefault="00000000">
      <w:pPr>
        <w:pStyle w:val="Standard"/>
        <w:rPr>
          <w:b/>
          <w:bCs/>
        </w:rPr>
      </w:pPr>
      <w:r>
        <w:rPr>
          <w:b/>
          <w:bCs/>
        </w:rPr>
        <w:t xml:space="preserve">Polodennímu stravování ve dnech :         PO, ÚT, ST, ČT, PÁ    </w:t>
      </w:r>
    </w:p>
    <w:p w14:paraId="774B520B" w14:textId="77777777" w:rsidR="0078039E" w:rsidRDefault="00000000">
      <w:pPr>
        <w:pStyle w:val="Standard"/>
      </w:pPr>
      <w:r>
        <w:t>(Zakroužkujte dny)</w:t>
      </w:r>
    </w:p>
    <w:p w14:paraId="1F976350" w14:textId="77777777" w:rsidR="0078039E" w:rsidRDefault="00000000">
      <w:pPr>
        <w:pStyle w:val="Standard"/>
        <w:rPr>
          <w:b/>
          <w:bCs/>
        </w:rPr>
      </w:pPr>
      <w:r>
        <w:rPr>
          <w:b/>
          <w:bCs/>
        </w:rPr>
        <w:t xml:space="preserve"> </w:t>
      </w:r>
    </w:p>
    <w:p w14:paraId="0DC9BC86" w14:textId="77777777" w:rsidR="0078039E" w:rsidRDefault="0078039E">
      <w:pPr>
        <w:pStyle w:val="Standard"/>
        <w:rPr>
          <w:b/>
          <w:bCs/>
        </w:rPr>
      </w:pPr>
    </w:p>
    <w:p w14:paraId="0F520699" w14:textId="77777777" w:rsidR="0078039E" w:rsidRDefault="00000000">
      <w:pPr>
        <w:pStyle w:val="Standard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Úhrada obědů převodem na účet školní jídelny: 107-3084820287/0100</w:t>
      </w:r>
    </w:p>
    <w:p w14:paraId="58D3CB9C" w14:textId="77777777" w:rsidR="0078039E" w:rsidRDefault="00000000">
      <w:pPr>
        <w:pStyle w:val="Standard"/>
        <w:rPr>
          <w:b/>
          <w:bCs/>
        </w:rPr>
      </w:pPr>
      <w:r>
        <w:rPr>
          <w:b/>
          <w:bCs/>
        </w:rPr>
        <w:t>Stravné se platí v měsíci, kterého se týká. Příkazy k úhradě je nutné zaplatit do 10. dne každého měsíce!</w:t>
      </w:r>
    </w:p>
    <w:p w14:paraId="50370A12" w14:textId="77777777" w:rsidR="0078039E" w:rsidRDefault="00000000">
      <w:pPr>
        <w:pStyle w:val="Standard"/>
        <w:rPr>
          <w:b/>
          <w:bCs/>
        </w:rPr>
      </w:pPr>
      <w:r>
        <w:rPr>
          <w:b/>
          <w:bCs/>
        </w:rPr>
        <w:t>Příkaz k  úhradě obdržíte emailem, zde uveďte svůj email:</w:t>
      </w:r>
    </w:p>
    <w:p w14:paraId="6A8A2BAE" w14:textId="77777777" w:rsidR="0078039E" w:rsidRDefault="0078039E">
      <w:pPr>
        <w:pStyle w:val="Standard"/>
        <w:rPr>
          <w:b/>
          <w:bCs/>
        </w:rPr>
      </w:pPr>
    </w:p>
    <w:p w14:paraId="51BA9591" w14:textId="77777777" w:rsidR="0078039E" w:rsidRDefault="00000000">
      <w:pPr>
        <w:pStyle w:val="Standard"/>
        <w:rPr>
          <w:b/>
          <w:bCs/>
        </w:rPr>
      </w:pPr>
      <w:r>
        <w:rPr>
          <w:b/>
          <w:bCs/>
        </w:rPr>
        <w:t xml:space="preserve">                     ……………………………………………………………………</w:t>
      </w:r>
    </w:p>
    <w:p w14:paraId="7E08AFF7" w14:textId="77777777" w:rsidR="0078039E" w:rsidRDefault="00000000">
      <w:pPr>
        <w:pStyle w:val="Standard"/>
        <w:rPr>
          <w:b/>
          <w:bCs/>
        </w:rPr>
      </w:pPr>
      <w:r>
        <w:rPr>
          <w:b/>
          <w:bCs/>
        </w:rPr>
        <w:t>Opakované nezaplacení stravného v daném termínu, může být důvodem k ukončení docházky dítěte do MŠ.</w:t>
      </w:r>
    </w:p>
    <w:p w14:paraId="2E53A432" w14:textId="77777777" w:rsidR="0078039E" w:rsidRDefault="0078039E">
      <w:pPr>
        <w:pStyle w:val="Standard"/>
        <w:rPr>
          <w:b/>
          <w:bCs/>
        </w:rPr>
      </w:pPr>
    </w:p>
    <w:p w14:paraId="59CEE99B" w14:textId="77777777" w:rsidR="0078039E" w:rsidRDefault="0078039E">
      <w:pPr>
        <w:pStyle w:val="Standard"/>
      </w:pPr>
    </w:p>
    <w:p w14:paraId="71E4B82C" w14:textId="77777777" w:rsidR="0078039E" w:rsidRDefault="00000000">
      <w:pPr>
        <w:pStyle w:val="Standard"/>
      </w:pPr>
      <w:r>
        <w:rPr>
          <w:b/>
          <w:bCs/>
        </w:rPr>
        <w:t>Odhlášení obědů</w:t>
      </w:r>
      <w:r>
        <w:t xml:space="preserve"> : dítě je nutno odhlásit den předem  ústně osobně, písemně do sešitu v šatně,  nebo telefonem na číslo 722339419 .  Nejdéle je možné odhlásit oběd daný den ráno do 7 hodin. Jinak bude stravné započteno.</w:t>
      </w:r>
    </w:p>
    <w:p w14:paraId="6E7A5A28" w14:textId="77777777" w:rsidR="0078039E" w:rsidRDefault="00000000">
      <w:pPr>
        <w:pStyle w:val="Standard"/>
        <w:rPr>
          <w:b/>
          <w:bCs/>
        </w:rPr>
      </w:pPr>
      <w:r>
        <w:rPr>
          <w:b/>
          <w:bCs/>
        </w:rPr>
        <w:t>Vyzvedávání stravy:</w:t>
      </w:r>
    </w:p>
    <w:p w14:paraId="66E19934" w14:textId="77777777" w:rsidR="0078039E" w:rsidRDefault="00000000">
      <w:pPr>
        <w:pStyle w:val="Standard"/>
      </w:pPr>
      <w:r>
        <w:t>V případě nemoci je možné první den objednaný oběd vyzvednout od 12.30 do 13.30 hodin do přinesených nádob.</w:t>
      </w:r>
    </w:p>
    <w:p w14:paraId="77BF56A6" w14:textId="77777777" w:rsidR="0078039E" w:rsidRDefault="0078039E">
      <w:pPr>
        <w:pStyle w:val="Standard"/>
      </w:pPr>
    </w:p>
    <w:p w14:paraId="026C1AB1" w14:textId="77777777" w:rsidR="0078039E" w:rsidRDefault="00000000">
      <w:pPr>
        <w:pStyle w:val="Standard"/>
      </w:pPr>
      <w:r>
        <w:t>Vyúčtování se provádí každý měsíc a je k nahlédnutí u paní kuchařky. Jídelníček naleznete na nástěnce v MŠ.</w:t>
      </w:r>
    </w:p>
    <w:p w14:paraId="0848997F" w14:textId="77777777" w:rsidR="0078039E" w:rsidRDefault="0078039E">
      <w:pPr>
        <w:pStyle w:val="Standard"/>
      </w:pPr>
    </w:p>
    <w:p w14:paraId="64356285" w14:textId="77777777" w:rsidR="0078039E" w:rsidRDefault="0078039E">
      <w:pPr>
        <w:pStyle w:val="Standard"/>
      </w:pPr>
    </w:p>
    <w:p w14:paraId="6F1180CA" w14:textId="77777777" w:rsidR="0078039E" w:rsidRDefault="0078039E">
      <w:pPr>
        <w:pStyle w:val="Standard"/>
      </w:pPr>
    </w:p>
    <w:p w14:paraId="0D86B94D" w14:textId="77777777" w:rsidR="0078039E" w:rsidRDefault="0078039E">
      <w:pPr>
        <w:pStyle w:val="Standard"/>
      </w:pPr>
    </w:p>
    <w:p w14:paraId="047F7274" w14:textId="77777777" w:rsidR="0078039E" w:rsidRDefault="0078039E">
      <w:pPr>
        <w:pStyle w:val="Standard"/>
      </w:pPr>
    </w:p>
    <w:p w14:paraId="28567773" w14:textId="77777777" w:rsidR="0078039E" w:rsidRDefault="00000000">
      <w:pPr>
        <w:pStyle w:val="Standard"/>
      </w:pPr>
      <w:r>
        <w:t>V Přišimasech ….................................                                     Podpis rodičů………………………</w:t>
      </w:r>
    </w:p>
    <w:p w14:paraId="1831502B" w14:textId="77777777" w:rsidR="0078039E" w:rsidRDefault="0078039E">
      <w:pPr>
        <w:pStyle w:val="Standard"/>
      </w:pPr>
    </w:p>
    <w:p w14:paraId="36DD4FD9" w14:textId="77777777" w:rsidR="0078039E" w:rsidRDefault="0078039E">
      <w:pPr>
        <w:pStyle w:val="Standard"/>
      </w:pPr>
    </w:p>
    <w:p w14:paraId="634D0395" w14:textId="77777777" w:rsidR="0078039E" w:rsidRDefault="0078039E">
      <w:pPr>
        <w:pStyle w:val="Standard"/>
      </w:pPr>
    </w:p>
    <w:sectPr w:rsidR="0078039E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FC042E" w14:textId="77777777" w:rsidR="00E73321" w:rsidRDefault="00E73321">
      <w:r>
        <w:separator/>
      </w:r>
    </w:p>
  </w:endnote>
  <w:endnote w:type="continuationSeparator" w:id="0">
    <w:p w14:paraId="7169BE84" w14:textId="77777777" w:rsidR="00E73321" w:rsidRDefault="00E733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ED1DB0" w14:textId="77777777" w:rsidR="00E73321" w:rsidRDefault="00E73321">
      <w:r>
        <w:rPr>
          <w:color w:val="000000"/>
        </w:rPr>
        <w:separator/>
      </w:r>
    </w:p>
  </w:footnote>
  <w:footnote w:type="continuationSeparator" w:id="0">
    <w:p w14:paraId="0ABA4660" w14:textId="77777777" w:rsidR="00E73321" w:rsidRDefault="00E733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78039E"/>
    <w:rsid w:val="0078039E"/>
    <w:rsid w:val="00992B63"/>
    <w:rsid w:val="00C00FBA"/>
    <w:rsid w:val="00E73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ECA69"/>
  <w15:docId w15:val="{033C196F-4580-49C7-9C0C-65DC8AA1C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Lucida Sans Unicode" w:hAnsi="Times New Roman" w:cs="Mangal"/>
        <w:kern w:val="3"/>
        <w:sz w:val="24"/>
        <w:szCs w:val="24"/>
        <w:lang w:val="cs-CZ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Arial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eznam">
    <w:name w:val="List"/>
    <w:basedOn w:val="Textbody"/>
  </w:style>
  <w:style w:type="paragraph" w:styleId="Titulek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Textbubliny">
    <w:name w:val="Balloon Text"/>
    <w:basedOn w:val="Normln"/>
    <w:rPr>
      <w:rFonts w:ascii="Segoe UI" w:eastAsia="Segoe UI" w:hAnsi="Segoe UI" w:cs="Segoe UI"/>
      <w:sz w:val="18"/>
      <w:szCs w:val="16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TextbublinyChar">
    <w:name w:val="Text bubliny Char"/>
    <w:basedOn w:val="Standardnpsmoodstavce"/>
    <w:rPr>
      <w:rFonts w:ascii="Segoe UI" w:eastAsia="Segoe UI" w:hAnsi="Segoe UI" w:cs="Segoe UI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1743</Characters>
  <Application>Microsoft Office Word</Application>
  <DocSecurity>0</DocSecurity>
  <Lines>14</Lines>
  <Paragraphs>4</Paragraphs>
  <ScaleCrop>false</ScaleCrop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Ilona Smolíková</dc:creator>
  <cp:lastModifiedBy>martina vykourilova</cp:lastModifiedBy>
  <cp:revision>2</cp:revision>
  <cp:lastPrinted>2022-03-09T15:56:00Z</cp:lastPrinted>
  <dcterms:created xsi:type="dcterms:W3CDTF">2025-07-26T15:06:00Z</dcterms:created>
  <dcterms:modified xsi:type="dcterms:W3CDTF">2025-07-26T15:06:00Z</dcterms:modified>
</cp:coreProperties>
</file>